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502" w:rsidRDefault="00E23502" w:rsidP="00E23502">
      <w:pPr>
        <w:spacing w:line="560" w:lineRule="exact"/>
        <w:jc w:val="center"/>
        <w:rPr>
          <w:rFonts w:ascii="宋体" w:hAnsi="宋体"/>
          <w:b/>
          <w:bCs/>
          <w:color w:val="FF0000"/>
          <w:w w:val="95"/>
          <w:sz w:val="44"/>
          <w:szCs w:val="44"/>
        </w:rPr>
      </w:pPr>
      <w:r>
        <w:rPr>
          <w:rFonts w:ascii="宋体" w:hAnsi="宋体" w:hint="eastAsia"/>
          <w:b/>
          <w:bCs/>
          <w:w w:val="95"/>
          <w:sz w:val="44"/>
          <w:szCs w:val="44"/>
        </w:rPr>
        <w:t>全国卫生产业企业管理协会美容产业分会</w:t>
      </w:r>
    </w:p>
    <w:p w:rsidR="00E23502" w:rsidRDefault="00E23502" w:rsidP="00E23502">
      <w:pPr>
        <w:spacing w:after="240" w:line="560" w:lineRule="exact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color w:val="000000"/>
          <w:sz w:val="44"/>
          <w:szCs w:val="44"/>
        </w:rPr>
        <w:t>秘书长以上领导</w:t>
      </w:r>
      <w:r>
        <w:rPr>
          <w:rFonts w:ascii="宋体" w:hAnsi="宋体" w:hint="eastAsia"/>
          <w:b/>
          <w:bCs/>
          <w:sz w:val="44"/>
          <w:szCs w:val="44"/>
        </w:rPr>
        <w:t>登记表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"/>
        <w:gridCol w:w="740"/>
        <w:gridCol w:w="1383"/>
        <w:gridCol w:w="96"/>
        <w:gridCol w:w="711"/>
        <w:gridCol w:w="391"/>
        <w:gridCol w:w="18"/>
        <w:gridCol w:w="1265"/>
        <w:gridCol w:w="1013"/>
        <w:gridCol w:w="413"/>
        <w:gridCol w:w="971"/>
        <w:gridCol w:w="567"/>
        <w:gridCol w:w="1375"/>
      </w:tblGrid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姓 名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性 别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013" w:type="dxa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民 族</w:t>
            </w:r>
          </w:p>
        </w:tc>
        <w:tc>
          <w:tcPr>
            <w:tcW w:w="1951" w:type="dxa"/>
            <w:gridSpan w:val="3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 w:val="restart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照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片</w:t>
            </w:r>
          </w:p>
        </w:tc>
      </w:tr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E23502" w:rsidRDefault="00E23502" w:rsidP="00037F02">
            <w:pPr>
              <w:spacing w:line="240" w:lineRule="atLeast"/>
              <w:jc w:val="center"/>
              <w:textAlignment w:val="top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籍 贯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出 生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年月日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013" w:type="dxa"/>
            <w:shd w:val="clear" w:color="auto" w:fill="F2F2F2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政 治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面 貌</w:t>
            </w:r>
          </w:p>
        </w:tc>
        <w:tc>
          <w:tcPr>
            <w:tcW w:w="1951" w:type="dxa"/>
            <w:gridSpan w:val="3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/>
          </w:tcPr>
          <w:p w:rsidR="00E23502" w:rsidRDefault="00E23502" w:rsidP="00037F02">
            <w:pPr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文 化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程 度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身份证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号 码</w:t>
            </w:r>
          </w:p>
        </w:tc>
        <w:tc>
          <w:tcPr>
            <w:tcW w:w="4229" w:type="dxa"/>
            <w:gridSpan w:val="5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/>
          </w:tcPr>
          <w:p w:rsidR="00E23502" w:rsidRDefault="00E23502" w:rsidP="00037F02">
            <w:pPr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工 作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单 位</w:t>
            </w:r>
          </w:p>
        </w:tc>
        <w:tc>
          <w:tcPr>
            <w:tcW w:w="3864" w:type="dxa"/>
            <w:gridSpan w:val="6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013" w:type="dxa"/>
            <w:shd w:val="clear" w:color="auto" w:fill="F2F2F2"/>
          </w:tcPr>
          <w:p w:rsidR="00E23502" w:rsidRDefault="00E23502" w:rsidP="00037F02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 xml:space="preserve">职 </w:t>
            </w:r>
            <w:proofErr w:type="gramStart"/>
            <w:r>
              <w:rPr>
                <w:rFonts w:ascii="仿宋" w:eastAsia="仿宋" w:hAnsi="仿宋" w:cs="仿宋" w:hint="eastAsia"/>
                <w:b/>
                <w:sz w:val="24"/>
              </w:rPr>
              <w:t>务</w:t>
            </w:r>
            <w:proofErr w:type="gramEnd"/>
          </w:p>
          <w:p w:rsidR="00E23502" w:rsidRDefault="00E23502" w:rsidP="00037F02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职 称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电话</w:t>
            </w:r>
          </w:p>
        </w:tc>
        <w:tc>
          <w:tcPr>
            <w:tcW w:w="1375" w:type="dxa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单 位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地 址</w:t>
            </w:r>
          </w:p>
        </w:tc>
        <w:tc>
          <w:tcPr>
            <w:tcW w:w="3864" w:type="dxa"/>
            <w:gridSpan w:val="6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013" w:type="dxa"/>
            <w:shd w:val="clear" w:color="auto" w:fill="F2F2F2"/>
            <w:vAlign w:val="center"/>
          </w:tcPr>
          <w:p w:rsidR="00E23502" w:rsidRDefault="00E23502" w:rsidP="00037F02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邮 编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手机</w:t>
            </w:r>
          </w:p>
        </w:tc>
        <w:tc>
          <w:tcPr>
            <w:tcW w:w="1375" w:type="dxa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本社团</w:t>
            </w: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职务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98" w:type="dxa"/>
            <w:gridSpan w:val="3"/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专/兼职</w:t>
            </w: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26" w:type="dxa"/>
            <w:gridSpan w:val="2"/>
            <w:shd w:val="clear" w:color="auto" w:fill="F2F2F2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本届任期起止时间</w:t>
            </w:r>
          </w:p>
        </w:tc>
        <w:tc>
          <w:tcPr>
            <w:tcW w:w="2913" w:type="dxa"/>
            <w:gridSpan w:val="3"/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9849" w:type="dxa"/>
            <w:gridSpan w:val="13"/>
            <w:vAlign w:val="center"/>
          </w:tcPr>
          <w:p w:rsidR="00E23502" w:rsidRDefault="00E23502" w:rsidP="00037F02">
            <w:pPr>
              <w:jc w:val="center"/>
              <w:rPr>
                <w:rFonts w:ascii="宋体" w:hAnsi="宋体" w:cs="仿宋"/>
                <w:b/>
                <w:spacing w:val="48"/>
                <w:sz w:val="24"/>
              </w:rPr>
            </w:pPr>
            <w:r>
              <w:rPr>
                <w:rFonts w:ascii="宋体" w:hAnsi="宋体" w:cs="仿宋" w:hint="eastAsia"/>
                <w:b/>
                <w:sz w:val="24"/>
              </w:rPr>
              <w:t>简            历</w:t>
            </w:r>
          </w:p>
        </w:tc>
      </w:tr>
      <w:tr w:rsidR="00E23502" w:rsidTr="00E23502">
        <w:trPr>
          <w:trHeight w:val="567"/>
          <w:jc w:val="center"/>
        </w:trPr>
        <w:tc>
          <w:tcPr>
            <w:tcW w:w="3836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何年何月至何年何月</w:t>
            </w:r>
          </w:p>
        </w:tc>
        <w:tc>
          <w:tcPr>
            <w:tcW w:w="463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在</w:t>
            </w:r>
            <w:proofErr w:type="gramStart"/>
            <w:r>
              <w:rPr>
                <w:rFonts w:ascii="仿宋" w:eastAsia="仿宋" w:hAnsi="仿宋" w:cs="仿宋" w:hint="eastAsia"/>
                <w:b/>
                <w:sz w:val="24"/>
              </w:rPr>
              <w:t>何地区何</w:t>
            </w:r>
            <w:proofErr w:type="gramEnd"/>
            <w:r>
              <w:rPr>
                <w:rFonts w:ascii="仿宋" w:eastAsia="仿宋" w:hAnsi="仿宋" w:cs="仿宋" w:hint="eastAsia"/>
                <w:b/>
                <w:sz w:val="24"/>
              </w:rPr>
              <w:t>部门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任 何 职</w:t>
            </w:r>
          </w:p>
        </w:tc>
      </w:tr>
      <w:tr w:rsidR="00E23502" w:rsidTr="00E23502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02" w:rsidRDefault="00E23502" w:rsidP="00037F02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cantSplit/>
          <w:trHeight w:val="2165"/>
          <w:jc w:val="center"/>
        </w:trPr>
        <w:tc>
          <w:tcPr>
            <w:tcW w:w="906" w:type="dxa"/>
            <w:tcBorders>
              <w:top w:val="single" w:sz="4" w:space="0" w:color="auto"/>
            </w:tcBorders>
            <w:shd w:val="clear" w:color="auto" w:fill="F2F2F2"/>
            <w:textDirection w:val="tbRlV"/>
            <w:vAlign w:val="center"/>
          </w:tcPr>
          <w:p w:rsidR="00E23502" w:rsidRDefault="00E23502" w:rsidP="00037F02">
            <w:pPr>
              <w:ind w:left="113" w:right="113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其他社会兼职</w:t>
            </w:r>
          </w:p>
          <w:p w:rsidR="00E23502" w:rsidRDefault="00E23502" w:rsidP="00037F02">
            <w:pPr>
              <w:ind w:left="113" w:right="113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及成就</w:t>
            </w:r>
          </w:p>
        </w:tc>
        <w:tc>
          <w:tcPr>
            <w:tcW w:w="8943" w:type="dxa"/>
            <w:gridSpan w:val="12"/>
            <w:tcBorders>
              <w:top w:val="single" w:sz="4" w:space="0" w:color="auto"/>
            </w:tcBorders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23502" w:rsidTr="00E23502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23502" w:rsidRDefault="00E23502" w:rsidP="00037F02">
            <w:pPr>
              <w:ind w:left="113" w:right="113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专业擅长</w:t>
            </w:r>
          </w:p>
        </w:tc>
        <w:tc>
          <w:tcPr>
            <w:tcW w:w="8943" w:type="dxa"/>
            <w:gridSpan w:val="12"/>
            <w:tcBorders>
              <w:top w:val="single" w:sz="4" w:space="0" w:color="auto"/>
            </w:tcBorders>
            <w:vAlign w:val="center"/>
          </w:tcPr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E23502" w:rsidRDefault="00E23502" w:rsidP="00037F02">
            <w:pPr>
              <w:rPr>
                <w:rFonts w:ascii="仿宋" w:eastAsia="仿宋" w:hAnsi="仿宋" w:cs="仿宋"/>
                <w:sz w:val="24"/>
              </w:rPr>
            </w:pPr>
          </w:p>
        </w:tc>
      </w:tr>
    </w:tbl>
    <w:p w:rsidR="00E23502" w:rsidRDefault="00E23502" w:rsidP="00E23502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注：1、表内所列项目应实事求是，认真填写；</w:t>
      </w:r>
    </w:p>
    <w:p w:rsidR="00E23502" w:rsidRDefault="00E23502" w:rsidP="00E23502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2</w:t>
      </w:r>
      <w:r w:rsidR="00482B7B">
        <w:rPr>
          <w:rFonts w:ascii="仿宋" w:eastAsia="仿宋" w:hAnsi="仿宋" w:cs="仿宋" w:hint="eastAsia"/>
          <w:sz w:val="24"/>
        </w:rPr>
        <w:t>、</w:t>
      </w:r>
      <w:bookmarkStart w:id="0" w:name="_GoBack"/>
      <w:bookmarkEnd w:id="0"/>
      <w:r>
        <w:rPr>
          <w:rFonts w:ascii="仿宋" w:eastAsia="仿宋" w:hAnsi="仿宋" w:cs="仿宋" w:hint="eastAsia"/>
          <w:sz w:val="24"/>
        </w:rPr>
        <w:t>一寸证件照（电子版）</w:t>
      </w:r>
      <w:r w:rsidR="00482B7B">
        <w:rPr>
          <w:rFonts w:ascii="仿宋" w:eastAsia="仿宋" w:hAnsi="仿宋" w:cs="仿宋" w:hint="eastAsia"/>
          <w:sz w:val="24"/>
        </w:rPr>
        <w:t>和身份证（正反面）、营业执照</w:t>
      </w:r>
      <w:r w:rsidR="00482B7B">
        <w:rPr>
          <w:rFonts w:ascii="仿宋" w:eastAsia="仿宋" w:hAnsi="仿宋" w:cs="仿宋" w:hint="eastAsia"/>
          <w:sz w:val="24"/>
        </w:rPr>
        <w:t>扫描件</w:t>
      </w:r>
      <w:r w:rsidR="00482B7B">
        <w:rPr>
          <w:rFonts w:ascii="仿宋" w:eastAsia="仿宋" w:hAnsi="仿宋" w:cs="仿宋" w:hint="eastAsia"/>
          <w:sz w:val="24"/>
        </w:rPr>
        <w:t>各一份</w:t>
      </w:r>
      <w:r>
        <w:rPr>
          <w:rFonts w:ascii="仿宋" w:eastAsia="仿宋" w:hAnsi="仿宋" w:cs="仿宋" w:hint="eastAsia"/>
          <w:sz w:val="24"/>
        </w:rPr>
        <w:t>；</w:t>
      </w:r>
    </w:p>
    <w:p w:rsidR="00D427A3" w:rsidRPr="00E23502" w:rsidRDefault="00E23502" w:rsidP="00E23502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3、填写后请将电子版发至邮箱：</w:t>
      </w:r>
      <w:r w:rsidRPr="00CA7104">
        <w:rPr>
          <w:rFonts w:ascii="仿宋" w:eastAsia="仿宋" w:hAnsi="仿宋" w:cs="仿宋"/>
          <w:sz w:val="24"/>
        </w:rPr>
        <w:t>mrnahiem@126.com</w:t>
      </w:r>
    </w:p>
    <w:sectPr w:rsidR="00D427A3" w:rsidRPr="00E23502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39" w:rsidRDefault="00883039">
      <w:r>
        <w:separator/>
      </w:r>
    </w:p>
  </w:endnote>
  <w:endnote w:type="continuationSeparator" w:id="0">
    <w:p w:rsidR="00883039" w:rsidRDefault="0088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39" w:rsidRDefault="00883039">
      <w:r>
        <w:separator/>
      </w:r>
    </w:p>
  </w:footnote>
  <w:footnote w:type="continuationSeparator" w:id="0">
    <w:p w:rsidR="00883039" w:rsidRDefault="00883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7A3" w:rsidRDefault="00755B03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-1047584</wp:posOffset>
          </wp:positionH>
          <wp:positionV relativeFrom="paragraph">
            <wp:posOffset>-405213</wp:posOffset>
          </wp:positionV>
          <wp:extent cx="7385577" cy="10447019"/>
          <wp:effectExtent l="0" t="0" r="635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F:\佳美\日常\页眉页脚\竖-01.jpg竖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77" cy="10447019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F176D"/>
    <w:multiLevelType w:val="singleLevel"/>
    <w:tmpl w:val="58EF176D"/>
    <w:lvl w:ilvl="0">
      <w:start w:val="1"/>
      <w:numFmt w:val="decimal"/>
      <w:suff w:val="nothing"/>
      <w:lvlText w:val="%1、"/>
      <w:lvlJc w:val="left"/>
    </w:lvl>
  </w:abstractNum>
  <w:abstractNum w:abstractNumId="1">
    <w:nsid w:val="58EF1CDE"/>
    <w:multiLevelType w:val="singleLevel"/>
    <w:tmpl w:val="58EF1CDE"/>
    <w:lvl w:ilvl="0">
      <w:start w:val="1"/>
      <w:numFmt w:val="decimal"/>
      <w:suff w:val="nothing"/>
      <w:lvlText w:val="%1、"/>
      <w:lvlJc w:val="left"/>
    </w:lvl>
  </w:abstractNum>
  <w:abstractNum w:abstractNumId="2">
    <w:nsid w:val="58EF3743"/>
    <w:multiLevelType w:val="singleLevel"/>
    <w:tmpl w:val="58EF3743"/>
    <w:lvl w:ilvl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C55A5"/>
    <w:rsid w:val="00107DC8"/>
    <w:rsid w:val="002A220F"/>
    <w:rsid w:val="002D7FAF"/>
    <w:rsid w:val="002F0D46"/>
    <w:rsid w:val="003A6836"/>
    <w:rsid w:val="004154C8"/>
    <w:rsid w:val="00482B7B"/>
    <w:rsid w:val="004F0393"/>
    <w:rsid w:val="00552267"/>
    <w:rsid w:val="005525FA"/>
    <w:rsid w:val="005733E5"/>
    <w:rsid w:val="0066031E"/>
    <w:rsid w:val="00755B03"/>
    <w:rsid w:val="0083605D"/>
    <w:rsid w:val="00860A9F"/>
    <w:rsid w:val="00883039"/>
    <w:rsid w:val="00AA5E3F"/>
    <w:rsid w:val="00AA69CF"/>
    <w:rsid w:val="00B115D2"/>
    <w:rsid w:val="00BF3735"/>
    <w:rsid w:val="00C62118"/>
    <w:rsid w:val="00CD350B"/>
    <w:rsid w:val="00CE3662"/>
    <w:rsid w:val="00D427A3"/>
    <w:rsid w:val="00DB026B"/>
    <w:rsid w:val="00E23502"/>
    <w:rsid w:val="00F069E5"/>
    <w:rsid w:val="00F875AA"/>
    <w:rsid w:val="00FE0ABA"/>
    <w:rsid w:val="2EBF4442"/>
    <w:rsid w:val="33A950EF"/>
    <w:rsid w:val="3E576CF0"/>
    <w:rsid w:val="43DA5C97"/>
    <w:rsid w:val="487C55A5"/>
    <w:rsid w:val="5D2E2A3B"/>
    <w:rsid w:val="60C7670A"/>
    <w:rsid w:val="77A1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339;&#32654;\&#26085;&#24120;\&#39029;&#30473;&#39029;&#33050;\&#39029;&#30473;&#39029;&#33050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页眉页脚模板</Template>
  <TotalTime>7</TotalTime>
  <Pages>1</Pages>
  <Words>50</Words>
  <Characters>288</Characters>
  <Application>Microsoft Office Word</Application>
  <DocSecurity>0</DocSecurity>
  <Lines>2</Lines>
  <Paragraphs>1</Paragraphs>
  <ScaleCrop>false</ScaleCrop>
  <Company>edianzu.com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edianzu</cp:lastModifiedBy>
  <cp:revision>4</cp:revision>
  <dcterms:created xsi:type="dcterms:W3CDTF">2018-08-14T06:49:00Z</dcterms:created>
  <dcterms:modified xsi:type="dcterms:W3CDTF">2019-03-25T03:42:00Z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